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575" w:rsidRDefault="00522575"/>
    <w:p w:rsidR="00522575" w:rsidRDefault="00522575"/>
    <w:p w:rsidR="00522575" w:rsidRDefault="00522575" w:rsidP="00FA3998">
      <w:pPr>
        <w:jc w:val="center"/>
      </w:pPr>
      <w:r w:rsidRPr="00A352C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518.5pt;height:713pt;visibility:visible">
            <v:imagedata r:id="rId4" o:title=""/>
          </v:shape>
        </w:pict>
      </w:r>
    </w:p>
    <w:p w:rsidR="00522575" w:rsidRDefault="00522575" w:rsidP="00FA3998">
      <w:pPr>
        <w:jc w:val="center"/>
      </w:pPr>
      <w:r w:rsidRPr="00A352CF">
        <w:rPr>
          <w:noProof/>
          <w:lang w:eastAsia="ru-RU"/>
        </w:rPr>
        <w:pict>
          <v:shape id="Рисунок 5" o:spid="_x0000_i1026" type="#_x0000_t75" style="width:548.5pt;height:754.5pt;visibility:visible">
            <v:imagedata r:id="rId5" o:title=""/>
          </v:shape>
        </w:pict>
      </w:r>
    </w:p>
    <w:p w:rsidR="00522575" w:rsidRDefault="00522575" w:rsidP="00FA3998">
      <w:pPr>
        <w:jc w:val="center"/>
      </w:pPr>
    </w:p>
    <w:p w:rsidR="00522575" w:rsidRDefault="00522575" w:rsidP="00FA3998">
      <w:pPr>
        <w:jc w:val="center"/>
      </w:pPr>
    </w:p>
    <w:p w:rsidR="00522575" w:rsidRDefault="00522575" w:rsidP="005B3BCD">
      <w:pPr>
        <w:jc w:val="center"/>
      </w:pPr>
      <w:r w:rsidRPr="00A352CF">
        <w:rPr>
          <w:noProof/>
          <w:lang w:eastAsia="ru-RU"/>
        </w:rPr>
        <w:pict>
          <v:shape id="Рисунок 8" o:spid="_x0000_i1027" type="#_x0000_t75" style="width:518.5pt;height:713pt;visibility:visible">
            <v:imagedata r:id="rId6" o:title=""/>
          </v:shape>
        </w:pict>
      </w:r>
      <w:bookmarkStart w:id="0" w:name="_GoBack"/>
      <w:bookmarkEnd w:id="0"/>
    </w:p>
    <w:sectPr w:rsidR="00522575" w:rsidSect="00FA3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998"/>
    <w:rsid w:val="0016240C"/>
    <w:rsid w:val="00240C5F"/>
    <w:rsid w:val="003C0C66"/>
    <w:rsid w:val="00522575"/>
    <w:rsid w:val="005B3BCD"/>
    <w:rsid w:val="00A352CF"/>
    <w:rsid w:val="00EC7D2A"/>
    <w:rsid w:val="00F35BD8"/>
    <w:rsid w:val="00F87094"/>
    <w:rsid w:val="00FA3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40C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</Words>
  <Characters>9</Characters>
  <Application>Microsoft Office Outlook</Application>
  <DocSecurity>0</DocSecurity>
  <Lines>0</Lines>
  <Paragraphs>0</Paragraphs>
  <ScaleCrop>false</ScaleCrop>
  <Company>МООУ школа-интернеат №10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biblio</dc:creator>
  <cp:keywords/>
  <dc:description/>
  <cp:lastModifiedBy>Владимир Викторович</cp:lastModifiedBy>
  <cp:revision>2</cp:revision>
  <dcterms:created xsi:type="dcterms:W3CDTF">2016-03-29T08:48:00Z</dcterms:created>
  <dcterms:modified xsi:type="dcterms:W3CDTF">2016-03-29T08:48:00Z</dcterms:modified>
</cp:coreProperties>
</file>